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rPr>
          <w:rFonts w:hint="eastAsia" w:ascii="黑体" w:hAnsi="黑体" w:eastAsia="黑体" w:cs="黑体"/>
          <w:b w:val="0"/>
          <w:bCs/>
          <w:lang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/>
          <w:lang w:eastAsia="zh-CN"/>
        </w:rPr>
        <w:t>北海艺术设计学院</w:t>
      </w:r>
      <w:r>
        <w:rPr>
          <w:rFonts w:hint="eastAsia" w:ascii="黑体" w:hAnsi="黑体" w:eastAsia="黑体" w:cs="黑体"/>
          <w:b w:val="0"/>
          <w:bCs/>
        </w:rPr>
        <w:t>班会记录</w:t>
      </w:r>
      <w:r>
        <w:rPr>
          <w:rFonts w:hint="eastAsia" w:ascii="黑体" w:hAnsi="黑体" w:eastAsia="黑体" w:cs="黑体"/>
          <w:b w:val="0"/>
          <w:bCs/>
          <w:lang w:eastAsia="zh-CN"/>
        </w:rPr>
        <w:t>表</w:t>
      </w:r>
    </w:p>
    <w:bookmarkEnd w:id="0"/>
    <w:p>
      <w:pPr>
        <w:pStyle w:val="10"/>
        <w:rPr>
          <w:rFonts w:hint="eastAsia"/>
        </w:rPr>
      </w:pPr>
      <w:r>
        <w:rPr>
          <w:rFonts w:hint="eastAsia"/>
        </w:rPr>
        <w:t>学院：</w:t>
      </w:r>
      <w:r>
        <w:rPr>
          <w:rFonts w:hint="eastAsia"/>
          <w:lang w:val="en-US" w:eastAsia="zh-CN"/>
        </w:rPr>
        <w:t xml:space="preserve">                  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班级：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ab/>
      </w:r>
    </w:p>
    <w:tbl>
      <w:tblPr>
        <w:tblStyle w:val="6"/>
        <w:tblW w:w="85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1650"/>
        <w:gridCol w:w="1243"/>
        <w:gridCol w:w="1610"/>
        <w:gridCol w:w="1128"/>
        <w:gridCol w:w="1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9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会议时间</w:t>
            </w:r>
          </w:p>
        </w:tc>
        <w:tc>
          <w:tcPr>
            <w:tcW w:w="7160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eastAsia="zh-CN"/>
              </w:rPr>
              <w:t>时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至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eastAsia="zh-CN"/>
              </w:rPr>
              <w:t>时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9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会议地点</w:t>
            </w:r>
          </w:p>
        </w:tc>
        <w:tc>
          <w:tcPr>
            <w:tcW w:w="1650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243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班主任</w:t>
            </w:r>
          </w:p>
        </w:tc>
        <w:tc>
          <w:tcPr>
            <w:tcW w:w="1610" w:type="dxa"/>
            <w:noWrap w:val="0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128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记录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9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会议主题</w:t>
            </w:r>
          </w:p>
        </w:tc>
        <w:tc>
          <w:tcPr>
            <w:tcW w:w="7160" w:type="dxa"/>
            <w:gridSpan w:val="5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59" w:type="dxa"/>
            <w:gridSpan w:val="6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会议考勤情况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8559" w:type="dxa"/>
            <w:gridSpan w:val="6"/>
            <w:noWrap w:val="0"/>
            <w:vAlign w:val="top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请假：</w:t>
            </w:r>
            <w:r>
              <w:rPr>
                <w:rFonts w:hint="eastAsia"/>
                <w:lang w:val="en-US" w:eastAsia="zh-CN"/>
              </w:rPr>
              <w:t xml:space="preserve">  人</w:t>
            </w:r>
          </w:p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eastAsia="zh-CN"/>
              </w:rPr>
              <w:t>缺席：</w:t>
            </w:r>
            <w:r>
              <w:rPr>
                <w:rFonts w:hint="eastAsia"/>
                <w:lang w:val="en-US" w:eastAsia="zh-CN"/>
              </w:rPr>
              <w:t xml:space="preserve">  人</w:t>
            </w:r>
          </w:p>
          <w:p>
            <w:pPr>
              <w:jc w:val="both"/>
              <w:rPr>
                <w:rFonts w:hint="eastAsia"/>
              </w:rPr>
            </w:pPr>
          </w:p>
          <w:p>
            <w:pPr>
              <w:pStyle w:val="1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（应到：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人，实到：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人，请假：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人，缺席：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5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1" w:hRule="atLeast"/>
          <w:jc w:val="center"/>
        </w:trPr>
        <w:tc>
          <w:tcPr>
            <w:tcW w:w="8559" w:type="dxa"/>
            <w:gridSpan w:val="6"/>
            <w:noWrap w:val="0"/>
            <w:vAlign w:val="top"/>
          </w:tcPr>
          <w:p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Times New Roman" w:hAnsi="Times New Roman" w:eastAsia="宋体" w:cs="Times New Roman"/>
                <w:kern w:val="2"/>
                <w:sz w:val="28"/>
                <w:lang w:val="en-US" w:eastAsia="zh-CN" w:bidi="ar-SA"/>
              </w:rPr>
            </w:pPr>
          </w:p>
          <w:p>
            <w:pPr>
              <w:jc w:val="left"/>
              <w:rPr>
                <w:rFonts w:hint="default" w:ascii="Times New Roman" w:hAnsi="Times New Roman" w:eastAsia="宋体" w:cs="Times New Roman"/>
                <w:kern w:val="2"/>
                <w:sz w:val="28"/>
                <w:lang w:val="en-US" w:eastAsia="zh-CN" w:bidi="ar-SA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JhMjg0NGJhYzY1ZDk4Y2U4M2Q2N2M0Yjk0MDE1MmYifQ=="/>
  </w:docVars>
  <w:rsids>
    <w:rsidRoot w:val="2F1C1DC6"/>
    <w:rsid w:val="00103B27"/>
    <w:rsid w:val="00123771"/>
    <w:rsid w:val="001328A1"/>
    <w:rsid w:val="001A412B"/>
    <w:rsid w:val="001B0683"/>
    <w:rsid w:val="00240933"/>
    <w:rsid w:val="00291B03"/>
    <w:rsid w:val="003020FD"/>
    <w:rsid w:val="003671F0"/>
    <w:rsid w:val="00395740"/>
    <w:rsid w:val="003B4FCA"/>
    <w:rsid w:val="003E10A3"/>
    <w:rsid w:val="00427A5E"/>
    <w:rsid w:val="00434313"/>
    <w:rsid w:val="004428E8"/>
    <w:rsid w:val="00452042"/>
    <w:rsid w:val="0047203A"/>
    <w:rsid w:val="004F1B89"/>
    <w:rsid w:val="00513117"/>
    <w:rsid w:val="005D4F71"/>
    <w:rsid w:val="005E0507"/>
    <w:rsid w:val="005F1E67"/>
    <w:rsid w:val="006F69AD"/>
    <w:rsid w:val="007D685F"/>
    <w:rsid w:val="00820CC3"/>
    <w:rsid w:val="00853EB8"/>
    <w:rsid w:val="00893671"/>
    <w:rsid w:val="008B503B"/>
    <w:rsid w:val="0090306A"/>
    <w:rsid w:val="00932646"/>
    <w:rsid w:val="00A647C3"/>
    <w:rsid w:val="00A9151A"/>
    <w:rsid w:val="00AB309D"/>
    <w:rsid w:val="00B0782B"/>
    <w:rsid w:val="00C9265E"/>
    <w:rsid w:val="00DC2A5B"/>
    <w:rsid w:val="00E56E30"/>
    <w:rsid w:val="00E636FC"/>
    <w:rsid w:val="00FF6AF1"/>
    <w:rsid w:val="06021DA1"/>
    <w:rsid w:val="188716FA"/>
    <w:rsid w:val="1D121789"/>
    <w:rsid w:val="1F293AB2"/>
    <w:rsid w:val="2EAC1F4D"/>
    <w:rsid w:val="2F1C1DC6"/>
    <w:rsid w:val="38616529"/>
    <w:rsid w:val="4149322E"/>
    <w:rsid w:val="5B8253FD"/>
    <w:rsid w:val="69317872"/>
    <w:rsid w:val="7D1515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1"/>
    <w:next w:val="1"/>
    <w:link w:val="9"/>
    <w:qFormat/>
    <w:uiPriority w:val="9"/>
    <w:pPr>
      <w:adjustRightInd w:val="0"/>
      <w:snapToGrid w:val="0"/>
      <w:spacing w:before="312" w:beforeLines="100" w:after="156" w:afterLines="50" w:line="360" w:lineRule="auto"/>
      <w:jc w:val="center"/>
      <w:outlineLvl w:val="0"/>
    </w:pPr>
    <w:rPr>
      <w:rFonts w:ascii="楷体_GB2312" w:hAnsi="Times New Roman" w:eastAsia="楷体_GB2312" w:cs="Times New Roman"/>
      <w:b/>
      <w:kern w:val="2"/>
      <w:sz w:val="44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styleId="4">
    <w:name w:val="header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Char"/>
    <w:link w:val="2"/>
    <w:qFormat/>
    <w:uiPriority w:val="9"/>
    <w:rPr>
      <w:rFonts w:ascii="楷体_GB2312" w:eastAsia="楷体_GB2312"/>
      <w:b/>
      <w:kern w:val="2"/>
      <w:sz w:val="44"/>
    </w:rPr>
  </w:style>
  <w:style w:type="paragraph" w:customStyle="1" w:styleId="10">
    <w:name w:val="正文左对齐"/>
    <w:basedOn w:val="1"/>
    <w:qFormat/>
    <w:uiPriority w:val="0"/>
    <w:pPr>
      <w:jc w:val="left"/>
    </w:pPr>
    <w:rPr>
      <w:rFonts w:cs="宋体"/>
    </w:rPr>
  </w:style>
  <w:style w:type="paragraph" w:customStyle="1" w:styleId="11">
    <w:name w:val="正文右对齐"/>
    <w:basedOn w:val="1"/>
    <w:qFormat/>
    <w:uiPriority w:val="0"/>
    <w:pPr>
      <w:jc w:val="right"/>
    </w:pPr>
    <w:rPr>
      <w:rFonts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office6\templates\download\2c51f943c2e63a45b4de16807dc2cb96\&#22823;&#23398;&#29677;&#20250;&#20250;&#35758;&#35760;&#24405;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大学班会会议记录.docx</Template>
  <Pages>1</Pages>
  <Words>87</Words>
  <Characters>96</Characters>
  <Lines>1</Lines>
  <Paragraphs>1</Paragraphs>
  <TotalTime>3</TotalTime>
  <ScaleCrop>false</ScaleCrop>
  <LinksUpToDate>false</LinksUpToDate>
  <CharactersWithSpaces>111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2021-04-27T05:10:00Z</dcterms:created>
  <dc:creator>HJ</dc:creator>
  <cp:lastModifiedBy>桃子</cp:lastModifiedBy>
  <dcterms:modified xsi:type="dcterms:W3CDTF">2023-10-13T08:55:47Z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name">
    <vt:lpwstr>大学班会会议记录.doc</vt:lpwstr>
  </property>
  <property fmtid="{D5CDD505-2E9C-101B-9397-08002B2CF9AE}" pid="4" name="fileid">
    <vt:lpwstr>863538</vt:lpwstr>
  </property>
  <property fmtid="{D5CDD505-2E9C-101B-9397-08002B2CF9AE}" pid="5" name="ICV">
    <vt:lpwstr>D77995B4552B47468A238CC0B43E6FAA_13</vt:lpwstr>
  </property>
</Properties>
</file>